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04D2D" w14:textId="77777777" w:rsidR="008E2480" w:rsidRPr="008E2480" w:rsidRDefault="004E324B" w:rsidP="008E2480">
      <w:pPr>
        <w:spacing w:line="276" w:lineRule="auto"/>
        <w:jc w:val="center"/>
        <w:rPr>
          <w:rFonts w:ascii="Bitter" w:hAnsi="Bitter"/>
          <w:b/>
          <w:sz w:val="32"/>
          <w:szCs w:val="22"/>
        </w:rPr>
      </w:pPr>
      <w:r>
        <w:rPr>
          <w:rFonts w:ascii="Bitter" w:hAnsi="Bitter"/>
          <w:b/>
          <w:sz w:val="32"/>
          <w:szCs w:val="22"/>
        </w:rPr>
        <w:t xml:space="preserve">OSOBNÉ ÚDAJE </w:t>
      </w:r>
      <w:r w:rsidR="0038433B">
        <w:rPr>
          <w:rFonts w:ascii="Bitter" w:hAnsi="Bitter"/>
          <w:b/>
          <w:sz w:val="32"/>
          <w:szCs w:val="22"/>
        </w:rPr>
        <w:t>KŇAZ</w:t>
      </w:r>
      <w:r>
        <w:rPr>
          <w:rFonts w:ascii="Bitter" w:hAnsi="Bitter"/>
          <w:b/>
          <w:sz w:val="32"/>
          <w:szCs w:val="22"/>
        </w:rPr>
        <w:t>A</w:t>
      </w:r>
    </w:p>
    <w:p w14:paraId="6D7D96CE" w14:textId="7FDCDB4D" w:rsidR="00C06A1D" w:rsidRPr="004A7441" w:rsidRDefault="004A7441" w:rsidP="008E2480">
      <w:pPr>
        <w:spacing w:line="276" w:lineRule="auto"/>
        <w:jc w:val="center"/>
        <w:rPr>
          <w:rFonts w:ascii="Bitter" w:hAnsi="Bitter"/>
          <w:b/>
          <w:sz w:val="28"/>
          <w:szCs w:val="22"/>
        </w:rPr>
      </w:pPr>
      <w:r w:rsidRPr="004A7441">
        <w:rPr>
          <w:rFonts w:ascii="Bitter" w:hAnsi="Bitter"/>
          <w:b/>
          <w:sz w:val="28"/>
          <w:szCs w:val="22"/>
        </w:rPr>
        <w:t>pre NBV/NAB v šk. roku 202</w:t>
      </w:r>
      <w:r w:rsidR="00D23B3D">
        <w:rPr>
          <w:rFonts w:ascii="Bitter" w:hAnsi="Bitter"/>
          <w:b/>
          <w:sz w:val="28"/>
          <w:szCs w:val="22"/>
        </w:rPr>
        <w:t>6</w:t>
      </w:r>
      <w:r w:rsidRPr="004A7441">
        <w:rPr>
          <w:rFonts w:ascii="Bitter" w:hAnsi="Bitter"/>
          <w:b/>
          <w:sz w:val="28"/>
          <w:szCs w:val="22"/>
        </w:rPr>
        <w:t>/202</w:t>
      </w:r>
      <w:r w:rsidR="00D23B3D">
        <w:rPr>
          <w:rFonts w:ascii="Bitter" w:hAnsi="Bitter"/>
          <w:b/>
          <w:sz w:val="28"/>
          <w:szCs w:val="22"/>
        </w:rPr>
        <w:t>7</w:t>
      </w:r>
    </w:p>
    <w:p w14:paraId="060F466A" w14:textId="77777777" w:rsidR="008E2480" w:rsidRPr="008E2480" w:rsidRDefault="008E2480" w:rsidP="00C06A1D">
      <w:pPr>
        <w:tabs>
          <w:tab w:val="left" w:pos="5103"/>
        </w:tabs>
        <w:spacing w:line="276" w:lineRule="auto"/>
        <w:rPr>
          <w:rFonts w:ascii="Bitter" w:hAnsi="Bitter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8E2480" w:rsidRPr="008E2480" w14:paraId="74FCF09D" w14:textId="77777777" w:rsidTr="00F51985">
        <w:trPr>
          <w:trHeight w:val="369"/>
        </w:trPr>
        <w:tc>
          <w:tcPr>
            <w:tcW w:w="9062" w:type="dxa"/>
            <w:gridSpan w:val="2"/>
            <w:shd w:val="clear" w:color="auto" w:fill="E7E6E6"/>
            <w:vAlign w:val="center"/>
          </w:tcPr>
          <w:p w14:paraId="130D0170" w14:textId="77777777" w:rsidR="008E2480" w:rsidRPr="008E2480" w:rsidRDefault="004E324B" w:rsidP="002B7227">
            <w:pPr>
              <w:jc w:val="center"/>
              <w:rPr>
                <w:rFonts w:ascii="Bitter" w:hAnsi="Bitter"/>
                <w:b/>
                <w:sz w:val="20"/>
              </w:rPr>
            </w:pPr>
            <w:r>
              <w:rPr>
                <w:rFonts w:ascii="Bitter" w:hAnsi="Bitter"/>
                <w:b/>
                <w:sz w:val="20"/>
              </w:rPr>
              <w:t>ZÁKLAD</w:t>
            </w:r>
            <w:r w:rsidR="008E2480" w:rsidRPr="008E2480">
              <w:rPr>
                <w:rFonts w:ascii="Bitter" w:hAnsi="Bitter"/>
                <w:b/>
                <w:sz w:val="20"/>
              </w:rPr>
              <w:t>NÉ ÚDAJE</w:t>
            </w:r>
          </w:p>
        </w:tc>
      </w:tr>
      <w:tr w:rsidR="008E2480" w:rsidRPr="008E2480" w14:paraId="114F3C60" w14:textId="77777777" w:rsidTr="00F51985">
        <w:trPr>
          <w:trHeight w:val="635"/>
        </w:trPr>
        <w:tc>
          <w:tcPr>
            <w:tcW w:w="3681" w:type="dxa"/>
            <w:shd w:val="clear" w:color="auto" w:fill="auto"/>
            <w:vAlign w:val="center"/>
          </w:tcPr>
          <w:p w14:paraId="26A7A974" w14:textId="77777777" w:rsidR="004A7441" w:rsidRPr="004A7441" w:rsidRDefault="004A7441" w:rsidP="004A7441">
            <w:pPr>
              <w:jc w:val="left"/>
              <w:rPr>
                <w:rFonts w:ascii="Bitter" w:hAnsi="Bitter"/>
                <w:b/>
                <w:sz w:val="20"/>
              </w:rPr>
            </w:pPr>
            <w:r w:rsidRPr="004A7441">
              <w:rPr>
                <w:rFonts w:ascii="Bitter" w:hAnsi="Bitter"/>
                <w:b/>
                <w:sz w:val="20"/>
              </w:rPr>
              <w:t>Meno, priezvisko</w:t>
            </w:r>
          </w:p>
          <w:p w14:paraId="091C88B5" w14:textId="77777777" w:rsidR="008E2480" w:rsidRPr="008E2480" w:rsidRDefault="004A7441" w:rsidP="004A7441">
            <w:pPr>
              <w:jc w:val="left"/>
              <w:rPr>
                <w:rFonts w:ascii="Bitter" w:hAnsi="Bitter"/>
                <w:b/>
                <w:sz w:val="20"/>
              </w:rPr>
            </w:pPr>
            <w:r w:rsidRPr="004A7441">
              <w:rPr>
                <w:rFonts w:ascii="Bitter" w:hAnsi="Bitter"/>
                <w:b/>
                <w:sz w:val="20"/>
              </w:rPr>
              <w:t>titul, rehoľa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26B538C2" w14:textId="77777777" w:rsidR="008E2480" w:rsidRPr="008E2480" w:rsidRDefault="008E2480" w:rsidP="002B7227">
            <w:pPr>
              <w:rPr>
                <w:rFonts w:ascii="Bitter" w:hAnsi="Bitter"/>
                <w:sz w:val="20"/>
              </w:rPr>
            </w:pPr>
          </w:p>
        </w:tc>
      </w:tr>
      <w:tr w:rsidR="008E2480" w:rsidRPr="008E2480" w14:paraId="5742A3B0" w14:textId="77777777" w:rsidTr="00F51985">
        <w:trPr>
          <w:trHeight w:val="369"/>
        </w:trPr>
        <w:tc>
          <w:tcPr>
            <w:tcW w:w="3681" w:type="dxa"/>
            <w:shd w:val="clear" w:color="auto" w:fill="auto"/>
            <w:vAlign w:val="center"/>
          </w:tcPr>
          <w:p w14:paraId="27CBF6CF" w14:textId="77777777" w:rsidR="008E2480" w:rsidRPr="008E2480" w:rsidRDefault="009C5FC7" w:rsidP="004A7441">
            <w:pPr>
              <w:jc w:val="left"/>
              <w:rPr>
                <w:rFonts w:ascii="Bitter" w:hAnsi="Bitter"/>
                <w:b/>
                <w:sz w:val="20"/>
              </w:rPr>
            </w:pPr>
            <w:r>
              <w:rPr>
                <w:rFonts w:ascii="Bitter" w:hAnsi="Bitter"/>
                <w:b/>
                <w:sz w:val="20"/>
              </w:rPr>
              <w:t>R</w:t>
            </w:r>
            <w:r w:rsidR="004A7441" w:rsidRPr="004A7441">
              <w:rPr>
                <w:rFonts w:ascii="Bitter" w:hAnsi="Bitter"/>
                <w:b/>
                <w:sz w:val="20"/>
              </w:rPr>
              <w:t>ehoľné meno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56C8250F" w14:textId="77777777" w:rsidR="008E2480" w:rsidRPr="008E2480" w:rsidRDefault="008E2480" w:rsidP="002B7227">
            <w:pPr>
              <w:rPr>
                <w:rFonts w:ascii="Bitter" w:hAnsi="Bitter"/>
                <w:sz w:val="20"/>
              </w:rPr>
            </w:pPr>
          </w:p>
        </w:tc>
      </w:tr>
      <w:tr w:rsidR="008E2480" w:rsidRPr="008E2480" w14:paraId="40507A6D" w14:textId="77777777" w:rsidTr="00F51985">
        <w:trPr>
          <w:trHeight w:val="369"/>
        </w:trPr>
        <w:tc>
          <w:tcPr>
            <w:tcW w:w="3681" w:type="dxa"/>
            <w:shd w:val="clear" w:color="auto" w:fill="auto"/>
            <w:vAlign w:val="center"/>
          </w:tcPr>
          <w:p w14:paraId="328E7EB7" w14:textId="77777777" w:rsidR="004A7441" w:rsidRPr="004A7441" w:rsidRDefault="004A7441" w:rsidP="004A7441">
            <w:pPr>
              <w:jc w:val="left"/>
              <w:rPr>
                <w:rFonts w:ascii="Bitter" w:hAnsi="Bitter"/>
                <w:b/>
                <w:sz w:val="20"/>
              </w:rPr>
            </w:pPr>
            <w:r w:rsidRPr="004A7441">
              <w:rPr>
                <w:rFonts w:ascii="Bitter" w:hAnsi="Bitter"/>
                <w:b/>
                <w:sz w:val="20"/>
              </w:rPr>
              <w:t>Počet vyučovacích hodín na:</w:t>
            </w:r>
          </w:p>
          <w:p w14:paraId="1F9FFBEA" w14:textId="77777777" w:rsidR="004A7441" w:rsidRPr="009C5FC7" w:rsidRDefault="00F51985" w:rsidP="00F51985">
            <w:pPr>
              <w:tabs>
                <w:tab w:val="right" w:pos="3292"/>
              </w:tabs>
              <w:jc w:val="left"/>
              <w:rPr>
                <w:rFonts w:ascii="Bitter" w:hAnsi="Bitter"/>
                <w:sz w:val="20"/>
              </w:rPr>
            </w:pPr>
            <w:r>
              <w:rPr>
                <w:rFonts w:ascii="Bitter" w:hAnsi="Bitter"/>
                <w:b/>
                <w:sz w:val="20"/>
              </w:rPr>
              <w:tab/>
            </w:r>
            <w:r w:rsidR="004A7441" w:rsidRPr="009C5FC7">
              <w:rPr>
                <w:rFonts w:ascii="Bitter" w:hAnsi="Bitter"/>
                <w:sz w:val="20"/>
              </w:rPr>
              <w:t>ZŠ 1. stupeň</w:t>
            </w:r>
          </w:p>
          <w:p w14:paraId="578FF3C8" w14:textId="77777777" w:rsidR="004A7441" w:rsidRPr="009C5FC7" w:rsidRDefault="004A7441" w:rsidP="00F51985">
            <w:pPr>
              <w:tabs>
                <w:tab w:val="right" w:pos="3292"/>
              </w:tabs>
              <w:jc w:val="left"/>
              <w:rPr>
                <w:rFonts w:ascii="Bitter" w:hAnsi="Bitter"/>
                <w:sz w:val="20"/>
              </w:rPr>
            </w:pPr>
          </w:p>
          <w:p w14:paraId="48882D34" w14:textId="77777777" w:rsidR="004A7441" w:rsidRPr="009C5FC7" w:rsidRDefault="00F51985" w:rsidP="00F51985">
            <w:pPr>
              <w:tabs>
                <w:tab w:val="right" w:pos="3292"/>
              </w:tabs>
              <w:jc w:val="left"/>
              <w:rPr>
                <w:rFonts w:ascii="Bitter" w:hAnsi="Bitter"/>
                <w:sz w:val="20"/>
              </w:rPr>
            </w:pPr>
            <w:r w:rsidRPr="009C5FC7">
              <w:rPr>
                <w:rFonts w:ascii="Bitter" w:hAnsi="Bitter"/>
                <w:sz w:val="20"/>
              </w:rPr>
              <w:tab/>
            </w:r>
            <w:r w:rsidR="004A7441" w:rsidRPr="009C5FC7">
              <w:rPr>
                <w:rFonts w:ascii="Bitter" w:hAnsi="Bitter"/>
                <w:sz w:val="20"/>
              </w:rPr>
              <w:t>ZŠ 2. stupeň</w:t>
            </w:r>
          </w:p>
          <w:p w14:paraId="2B3AECCC" w14:textId="77777777" w:rsidR="004A7441" w:rsidRPr="009C5FC7" w:rsidRDefault="004A7441" w:rsidP="00F51985">
            <w:pPr>
              <w:tabs>
                <w:tab w:val="right" w:pos="3292"/>
              </w:tabs>
              <w:jc w:val="left"/>
              <w:rPr>
                <w:rFonts w:ascii="Bitter" w:hAnsi="Bitter"/>
                <w:sz w:val="20"/>
              </w:rPr>
            </w:pPr>
          </w:p>
          <w:p w14:paraId="0E9B1DD6" w14:textId="77777777" w:rsidR="009C5FC7" w:rsidRPr="009C5FC7" w:rsidRDefault="00F51985" w:rsidP="00F51985">
            <w:pPr>
              <w:tabs>
                <w:tab w:val="right" w:pos="3292"/>
              </w:tabs>
              <w:jc w:val="left"/>
              <w:rPr>
                <w:rFonts w:ascii="Bitter" w:hAnsi="Bitter"/>
                <w:sz w:val="20"/>
              </w:rPr>
            </w:pPr>
            <w:r w:rsidRPr="009C5FC7">
              <w:rPr>
                <w:rFonts w:ascii="Bitter" w:hAnsi="Bitter"/>
                <w:sz w:val="20"/>
              </w:rPr>
              <w:tab/>
            </w:r>
            <w:r w:rsidR="004A7441" w:rsidRPr="009C5FC7">
              <w:rPr>
                <w:rFonts w:ascii="Bitter" w:hAnsi="Bitter"/>
                <w:sz w:val="20"/>
              </w:rPr>
              <w:t>SŠ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6FD45868" w14:textId="77777777" w:rsidR="008E2480" w:rsidRPr="008E2480" w:rsidRDefault="008E2480" w:rsidP="002B7227">
            <w:pPr>
              <w:rPr>
                <w:rFonts w:ascii="Bitter" w:hAnsi="Bitter"/>
                <w:sz w:val="20"/>
              </w:rPr>
            </w:pPr>
          </w:p>
        </w:tc>
      </w:tr>
    </w:tbl>
    <w:p w14:paraId="6A75901F" w14:textId="77777777" w:rsidR="001F12E4" w:rsidRPr="001F12E4" w:rsidRDefault="001F12E4" w:rsidP="00891427">
      <w:pPr>
        <w:spacing w:line="276" w:lineRule="auto"/>
        <w:rPr>
          <w:rFonts w:ascii="Bitter" w:hAnsi="Bitter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4A7441" w:rsidRPr="008E2480" w14:paraId="5D1FF061" w14:textId="77777777" w:rsidTr="00F51985">
        <w:trPr>
          <w:trHeight w:val="369"/>
        </w:trPr>
        <w:tc>
          <w:tcPr>
            <w:tcW w:w="9062" w:type="dxa"/>
            <w:gridSpan w:val="2"/>
            <w:shd w:val="clear" w:color="auto" w:fill="E7E6E6"/>
            <w:vAlign w:val="center"/>
          </w:tcPr>
          <w:p w14:paraId="3B26DE03" w14:textId="77777777" w:rsidR="004A7441" w:rsidRPr="008E2480" w:rsidRDefault="004A7441" w:rsidP="00210E6F">
            <w:pPr>
              <w:jc w:val="center"/>
              <w:rPr>
                <w:rFonts w:ascii="Bitter" w:hAnsi="Bitter"/>
                <w:b/>
                <w:sz w:val="20"/>
              </w:rPr>
            </w:pPr>
            <w:r>
              <w:rPr>
                <w:rFonts w:ascii="Bitter" w:hAnsi="Bitter"/>
                <w:b/>
                <w:sz w:val="20"/>
              </w:rPr>
              <w:t>DOPLŇUJÚCE</w:t>
            </w:r>
            <w:r w:rsidRPr="008E2480">
              <w:rPr>
                <w:rFonts w:ascii="Bitter" w:hAnsi="Bitter"/>
                <w:b/>
                <w:sz w:val="20"/>
              </w:rPr>
              <w:t xml:space="preserve"> ÚDAJE</w:t>
            </w:r>
            <w:r>
              <w:rPr>
                <w:rFonts w:ascii="Bitter" w:hAnsi="Bitter"/>
                <w:b/>
                <w:sz w:val="20"/>
              </w:rPr>
              <w:t xml:space="preserve"> (</w:t>
            </w:r>
            <w:r w:rsidR="009C5FC7">
              <w:rPr>
                <w:rFonts w:ascii="Bitter" w:hAnsi="Bitter"/>
                <w:b/>
                <w:sz w:val="20"/>
              </w:rPr>
              <w:t>vyplňte všetky kontaktné údaje</w:t>
            </w:r>
            <w:r>
              <w:rPr>
                <w:rFonts w:ascii="Bitter" w:hAnsi="Bitter"/>
                <w:b/>
                <w:sz w:val="20"/>
              </w:rPr>
              <w:t>)</w:t>
            </w:r>
          </w:p>
        </w:tc>
      </w:tr>
      <w:tr w:rsidR="004A7441" w:rsidRPr="008E2480" w14:paraId="0F9E435C" w14:textId="77777777" w:rsidTr="00F51985">
        <w:trPr>
          <w:trHeight w:val="369"/>
        </w:trPr>
        <w:tc>
          <w:tcPr>
            <w:tcW w:w="3681" w:type="dxa"/>
            <w:shd w:val="clear" w:color="auto" w:fill="auto"/>
            <w:vAlign w:val="center"/>
          </w:tcPr>
          <w:p w14:paraId="2D55AA88" w14:textId="77777777" w:rsidR="004A7441" w:rsidRPr="008E2480" w:rsidRDefault="004A7441" w:rsidP="00210E6F">
            <w:pPr>
              <w:rPr>
                <w:rFonts w:ascii="Bitter" w:hAnsi="Bitter"/>
                <w:b/>
                <w:sz w:val="20"/>
              </w:rPr>
            </w:pPr>
            <w:r w:rsidRPr="004A7441">
              <w:rPr>
                <w:rFonts w:ascii="Bitter" w:hAnsi="Bitter"/>
                <w:b/>
                <w:sz w:val="20"/>
              </w:rPr>
              <w:t>Kontaktná adresa s</w:t>
            </w:r>
            <w:r>
              <w:rPr>
                <w:rFonts w:ascii="Bitter" w:hAnsi="Bitter"/>
                <w:b/>
                <w:sz w:val="20"/>
              </w:rPr>
              <w:t> </w:t>
            </w:r>
            <w:r w:rsidRPr="004A7441">
              <w:rPr>
                <w:rFonts w:ascii="Bitter" w:hAnsi="Bitter"/>
                <w:b/>
                <w:sz w:val="20"/>
              </w:rPr>
              <w:t>PSČ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4A7BEF75" w14:textId="77777777" w:rsidR="004A7441" w:rsidRPr="008E2480" w:rsidRDefault="004A7441" w:rsidP="00210E6F">
            <w:pPr>
              <w:rPr>
                <w:rFonts w:ascii="Bitter" w:hAnsi="Bitter"/>
                <w:sz w:val="20"/>
              </w:rPr>
            </w:pPr>
          </w:p>
        </w:tc>
      </w:tr>
      <w:tr w:rsidR="004A7441" w:rsidRPr="008E2480" w14:paraId="3E379C3D" w14:textId="77777777" w:rsidTr="00F51985">
        <w:trPr>
          <w:trHeight w:val="369"/>
        </w:trPr>
        <w:tc>
          <w:tcPr>
            <w:tcW w:w="3681" w:type="dxa"/>
            <w:shd w:val="clear" w:color="auto" w:fill="auto"/>
            <w:vAlign w:val="center"/>
          </w:tcPr>
          <w:p w14:paraId="458ACA75" w14:textId="77777777" w:rsidR="004A7441" w:rsidRPr="008E2480" w:rsidRDefault="004A7441" w:rsidP="00210E6F">
            <w:pPr>
              <w:rPr>
                <w:rFonts w:ascii="Bitter" w:hAnsi="Bitter"/>
                <w:b/>
                <w:sz w:val="20"/>
              </w:rPr>
            </w:pPr>
            <w:r w:rsidRPr="004A7441">
              <w:rPr>
                <w:rFonts w:ascii="Bitter" w:hAnsi="Bitter"/>
                <w:b/>
                <w:sz w:val="20"/>
              </w:rPr>
              <w:t>Kontaktné telefónne číslo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7885C085" w14:textId="77777777" w:rsidR="004A7441" w:rsidRPr="008E2480" w:rsidRDefault="004A7441" w:rsidP="00210E6F">
            <w:pPr>
              <w:rPr>
                <w:rFonts w:ascii="Bitter" w:hAnsi="Bitter"/>
                <w:sz w:val="20"/>
              </w:rPr>
            </w:pPr>
          </w:p>
        </w:tc>
      </w:tr>
      <w:tr w:rsidR="004A7441" w:rsidRPr="008E2480" w14:paraId="6AC484C3" w14:textId="77777777" w:rsidTr="00F51985">
        <w:trPr>
          <w:trHeight w:val="369"/>
        </w:trPr>
        <w:tc>
          <w:tcPr>
            <w:tcW w:w="3681" w:type="dxa"/>
            <w:shd w:val="clear" w:color="auto" w:fill="auto"/>
            <w:vAlign w:val="center"/>
          </w:tcPr>
          <w:p w14:paraId="7671959E" w14:textId="77777777" w:rsidR="004A7441" w:rsidRPr="008E2480" w:rsidRDefault="004A7441" w:rsidP="00210E6F">
            <w:pPr>
              <w:rPr>
                <w:rFonts w:ascii="Bitter" w:hAnsi="Bitter"/>
                <w:b/>
                <w:sz w:val="20"/>
              </w:rPr>
            </w:pPr>
            <w:r w:rsidRPr="004A7441">
              <w:rPr>
                <w:rFonts w:ascii="Bitter" w:hAnsi="Bitter"/>
                <w:b/>
                <w:sz w:val="20"/>
              </w:rPr>
              <w:t>E-mail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7E85B6D8" w14:textId="77777777" w:rsidR="004A7441" w:rsidRPr="008E2480" w:rsidRDefault="004A7441" w:rsidP="00210E6F">
            <w:pPr>
              <w:rPr>
                <w:rFonts w:ascii="Bitter" w:hAnsi="Bitter"/>
                <w:sz w:val="20"/>
              </w:rPr>
            </w:pPr>
          </w:p>
        </w:tc>
      </w:tr>
      <w:tr w:rsidR="004A7441" w:rsidRPr="008E2480" w14:paraId="11A92A9F" w14:textId="77777777" w:rsidTr="00F51985">
        <w:trPr>
          <w:trHeight w:val="369"/>
        </w:trPr>
        <w:tc>
          <w:tcPr>
            <w:tcW w:w="3681" w:type="dxa"/>
            <w:shd w:val="clear" w:color="auto" w:fill="auto"/>
            <w:vAlign w:val="center"/>
          </w:tcPr>
          <w:p w14:paraId="10261644" w14:textId="77777777" w:rsidR="004A7441" w:rsidRPr="008E2480" w:rsidRDefault="004A7441" w:rsidP="00210E6F">
            <w:pPr>
              <w:rPr>
                <w:rFonts w:ascii="Bitter" w:hAnsi="Bitter"/>
                <w:b/>
                <w:sz w:val="20"/>
              </w:rPr>
            </w:pPr>
            <w:r w:rsidRPr="004A7441">
              <w:rPr>
                <w:rFonts w:ascii="Bitter" w:hAnsi="Bitter"/>
                <w:b/>
                <w:sz w:val="20"/>
              </w:rPr>
              <w:t>Farnosť pôsobenia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2030F80F" w14:textId="77777777" w:rsidR="004A7441" w:rsidRPr="008E2480" w:rsidRDefault="004A7441" w:rsidP="00210E6F">
            <w:pPr>
              <w:rPr>
                <w:rFonts w:ascii="Bitter" w:hAnsi="Bitter"/>
                <w:sz w:val="20"/>
              </w:rPr>
            </w:pPr>
          </w:p>
        </w:tc>
      </w:tr>
      <w:tr w:rsidR="004A7441" w:rsidRPr="008E2480" w14:paraId="4F732000" w14:textId="77777777" w:rsidTr="00F51985">
        <w:trPr>
          <w:trHeight w:val="369"/>
        </w:trPr>
        <w:tc>
          <w:tcPr>
            <w:tcW w:w="3681" w:type="dxa"/>
            <w:shd w:val="clear" w:color="auto" w:fill="auto"/>
            <w:vAlign w:val="center"/>
          </w:tcPr>
          <w:p w14:paraId="21D4E111" w14:textId="77777777" w:rsidR="004A7441" w:rsidRPr="008E2480" w:rsidRDefault="004A7441" w:rsidP="00210E6F">
            <w:pPr>
              <w:rPr>
                <w:rFonts w:ascii="Bitter" w:hAnsi="Bitter"/>
                <w:b/>
                <w:sz w:val="20"/>
              </w:rPr>
            </w:pPr>
            <w:r w:rsidRPr="004A7441">
              <w:rPr>
                <w:rFonts w:ascii="Bitter" w:hAnsi="Bitter"/>
                <w:b/>
                <w:sz w:val="20"/>
              </w:rPr>
              <w:t>Dekanát pôsobenia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7ECB11B4" w14:textId="77777777" w:rsidR="004A7441" w:rsidRPr="008E2480" w:rsidRDefault="004A7441" w:rsidP="00210E6F">
            <w:pPr>
              <w:rPr>
                <w:rFonts w:ascii="Bitter" w:hAnsi="Bitter"/>
                <w:sz w:val="20"/>
              </w:rPr>
            </w:pPr>
          </w:p>
        </w:tc>
      </w:tr>
      <w:tr w:rsidR="004A7441" w:rsidRPr="008E2480" w14:paraId="6CE04085" w14:textId="77777777" w:rsidTr="009C5FC7">
        <w:trPr>
          <w:trHeight w:val="566"/>
        </w:trPr>
        <w:tc>
          <w:tcPr>
            <w:tcW w:w="3681" w:type="dxa"/>
            <w:shd w:val="clear" w:color="auto" w:fill="auto"/>
            <w:vAlign w:val="center"/>
          </w:tcPr>
          <w:p w14:paraId="0E9F7259" w14:textId="77777777" w:rsidR="004A7441" w:rsidRPr="004A7441" w:rsidRDefault="004A7441" w:rsidP="004A7441">
            <w:pPr>
              <w:rPr>
                <w:rFonts w:ascii="Bitter" w:hAnsi="Bitter"/>
                <w:b/>
                <w:sz w:val="20"/>
              </w:rPr>
            </w:pPr>
            <w:r w:rsidRPr="004A7441">
              <w:rPr>
                <w:rFonts w:ascii="Bitter" w:hAnsi="Bitter"/>
                <w:b/>
                <w:sz w:val="20"/>
              </w:rPr>
              <w:t xml:space="preserve">Miesto vyučovania </w:t>
            </w:r>
          </w:p>
          <w:p w14:paraId="15F28BB6" w14:textId="77777777" w:rsidR="004A7441" w:rsidRPr="00F51985" w:rsidRDefault="004A7441" w:rsidP="004A7441">
            <w:pPr>
              <w:rPr>
                <w:rFonts w:ascii="Bitter" w:hAnsi="Bitter"/>
                <w:sz w:val="20"/>
              </w:rPr>
            </w:pPr>
            <w:r w:rsidRPr="00F51985">
              <w:rPr>
                <w:rFonts w:ascii="Bitter" w:hAnsi="Bitter"/>
                <w:sz w:val="18"/>
              </w:rPr>
              <w:t>(názov a adresa školy/škôl)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14E6949E" w14:textId="77777777" w:rsidR="004A7441" w:rsidRPr="008E2480" w:rsidRDefault="004A7441" w:rsidP="00210E6F">
            <w:pPr>
              <w:rPr>
                <w:rFonts w:ascii="Bitter" w:hAnsi="Bitter"/>
                <w:sz w:val="20"/>
              </w:rPr>
            </w:pPr>
          </w:p>
        </w:tc>
      </w:tr>
      <w:tr w:rsidR="004A7441" w:rsidRPr="008E2480" w14:paraId="012BC2F4" w14:textId="77777777" w:rsidTr="00F51985">
        <w:trPr>
          <w:trHeight w:val="369"/>
        </w:trPr>
        <w:tc>
          <w:tcPr>
            <w:tcW w:w="3681" w:type="dxa"/>
            <w:shd w:val="clear" w:color="auto" w:fill="auto"/>
            <w:vAlign w:val="center"/>
          </w:tcPr>
          <w:p w14:paraId="72182753" w14:textId="77777777" w:rsidR="009C5FC7" w:rsidRPr="009C5FC7" w:rsidRDefault="009C5FC7" w:rsidP="009C5FC7">
            <w:pPr>
              <w:jc w:val="left"/>
              <w:rPr>
                <w:rFonts w:ascii="Bitter" w:hAnsi="Bitter"/>
                <w:b/>
                <w:sz w:val="20"/>
              </w:rPr>
            </w:pPr>
            <w:r w:rsidRPr="009C5FC7">
              <w:rPr>
                <w:rFonts w:ascii="Bitter" w:hAnsi="Bitter"/>
                <w:b/>
                <w:sz w:val="20"/>
              </w:rPr>
              <w:t>Pracovný pomer:</w:t>
            </w:r>
          </w:p>
          <w:p w14:paraId="23A9827B" w14:textId="77777777" w:rsidR="009C5FC7" w:rsidRPr="009C5FC7" w:rsidRDefault="009C5FC7" w:rsidP="009C5FC7">
            <w:pPr>
              <w:jc w:val="left"/>
              <w:rPr>
                <w:rFonts w:ascii="Bitter" w:hAnsi="Bitter"/>
                <w:sz w:val="18"/>
              </w:rPr>
            </w:pPr>
            <w:r w:rsidRPr="009C5FC7">
              <w:rPr>
                <w:rFonts w:ascii="Bitter" w:hAnsi="Bitter"/>
                <w:sz w:val="18"/>
              </w:rPr>
              <w:t>a) na dohodu</w:t>
            </w:r>
          </w:p>
          <w:p w14:paraId="38FF6EBE" w14:textId="77777777" w:rsidR="004A7441" w:rsidRPr="008E2480" w:rsidRDefault="009C5FC7" w:rsidP="009C5FC7">
            <w:pPr>
              <w:jc w:val="left"/>
              <w:rPr>
                <w:rFonts w:ascii="Bitter" w:hAnsi="Bitter"/>
                <w:b/>
                <w:sz w:val="20"/>
              </w:rPr>
            </w:pPr>
            <w:r w:rsidRPr="009C5FC7">
              <w:rPr>
                <w:rFonts w:ascii="Bitter" w:hAnsi="Bitter"/>
                <w:sz w:val="18"/>
              </w:rPr>
              <w:t>b) pracovná  zmluva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3A48427F" w14:textId="77777777" w:rsidR="004A7441" w:rsidRPr="008E2480" w:rsidRDefault="004A7441" w:rsidP="00210E6F">
            <w:pPr>
              <w:rPr>
                <w:rFonts w:ascii="Bitter" w:hAnsi="Bitter"/>
                <w:sz w:val="20"/>
              </w:rPr>
            </w:pPr>
          </w:p>
        </w:tc>
      </w:tr>
    </w:tbl>
    <w:p w14:paraId="06E2C2B1" w14:textId="77777777" w:rsidR="001F12E4" w:rsidRPr="001F12E4" w:rsidRDefault="001F12E4" w:rsidP="001F12E4">
      <w:pPr>
        <w:rPr>
          <w:rFonts w:ascii="Bitter" w:hAnsi="Bitter"/>
          <w:sz w:val="20"/>
        </w:rPr>
      </w:pPr>
    </w:p>
    <w:p w14:paraId="4453AEAF" w14:textId="77777777" w:rsidR="00F51985" w:rsidRPr="00F51985" w:rsidRDefault="00F51985" w:rsidP="00F51985">
      <w:pPr>
        <w:spacing w:line="276" w:lineRule="auto"/>
        <w:jc w:val="left"/>
        <w:rPr>
          <w:rFonts w:ascii="Bitter" w:hAnsi="Bitter"/>
          <w:b/>
          <w:sz w:val="16"/>
        </w:rPr>
      </w:pPr>
      <w:r w:rsidRPr="00F51985">
        <w:rPr>
          <w:rFonts w:ascii="Bitter" w:hAnsi="Bitter"/>
          <w:b/>
          <w:sz w:val="16"/>
        </w:rPr>
        <w:t xml:space="preserve">Prehlásenie </w:t>
      </w:r>
      <w:r w:rsidR="009C5FC7">
        <w:rPr>
          <w:rFonts w:ascii="Bitter" w:hAnsi="Bitter"/>
          <w:b/>
          <w:sz w:val="16"/>
        </w:rPr>
        <w:t>kňaza</w:t>
      </w:r>
      <w:r w:rsidRPr="00F51985">
        <w:rPr>
          <w:rFonts w:ascii="Bitter" w:hAnsi="Bitter"/>
          <w:b/>
          <w:sz w:val="16"/>
        </w:rPr>
        <w:t>:</w:t>
      </w:r>
    </w:p>
    <w:p w14:paraId="59613F42" w14:textId="77777777" w:rsidR="003937B0" w:rsidRPr="00F51985" w:rsidRDefault="009C5FC7" w:rsidP="00F51985">
      <w:pPr>
        <w:spacing w:line="259" w:lineRule="auto"/>
        <w:rPr>
          <w:rFonts w:ascii="Bitter" w:hAnsi="Bitter"/>
          <w:sz w:val="16"/>
        </w:rPr>
      </w:pPr>
      <w:r w:rsidRPr="009C5FC7">
        <w:rPr>
          <w:rFonts w:ascii="Bitter" w:hAnsi="Bitter"/>
          <w:sz w:val="16"/>
        </w:rPr>
        <w:t>Týmto podpisom potvrdzujem na svoju česť a kresťanské svedomie, že vyššie uvedené údaje, ktoré som poskytol(a), sú úplné a pravdivé. V zmysle zákona o ochrane osobných údajov č. 18/2018 Z. z. v znení všetkých jeho novelizácií a súvisiacich zákonov súhlasím s ich spracovaním pre účely DKÚ. V zmysle tohto zákona mám právo svoj súhlas kedykoľvek odvolať rovnakým spôsobom, akým bol daný</w:t>
      </w:r>
      <w:r w:rsidR="00F51985" w:rsidRPr="00F51985">
        <w:rPr>
          <w:rFonts w:ascii="Bitter" w:hAnsi="Bitter"/>
          <w:sz w:val="16"/>
        </w:rPr>
        <w:t>.</w:t>
      </w:r>
    </w:p>
    <w:p w14:paraId="02C4BAAB" w14:textId="77777777" w:rsidR="00891427" w:rsidRDefault="00891427" w:rsidP="00891427">
      <w:pPr>
        <w:spacing w:line="276" w:lineRule="auto"/>
        <w:rPr>
          <w:rFonts w:ascii="Bitter" w:hAnsi="Bitter"/>
          <w:sz w:val="22"/>
          <w:szCs w:val="22"/>
        </w:rPr>
      </w:pPr>
    </w:p>
    <w:p w14:paraId="5039F6FB" w14:textId="77777777" w:rsidR="00F51985" w:rsidRDefault="00F51985" w:rsidP="00891427">
      <w:pPr>
        <w:spacing w:line="276" w:lineRule="auto"/>
        <w:rPr>
          <w:rFonts w:ascii="Bitter" w:hAnsi="Bitter"/>
          <w:sz w:val="22"/>
          <w:szCs w:val="22"/>
        </w:rPr>
      </w:pPr>
    </w:p>
    <w:p w14:paraId="5AC4D240" w14:textId="77777777" w:rsidR="00C06A1D" w:rsidRDefault="00891427" w:rsidP="00C06A1D">
      <w:pPr>
        <w:tabs>
          <w:tab w:val="center" w:pos="7371"/>
        </w:tabs>
        <w:spacing w:line="276" w:lineRule="auto"/>
        <w:ind w:hanging="2"/>
        <w:rPr>
          <w:rFonts w:ascii="Bitter" w:hAnsi="Bitter"/>
          <w:sz w:val="22"/>
          <w:szCs w:val="22"/>
        </w:rPr>
      </w:pPr>
      <w:r w:rsidRPr="00CE500E">
        <w:rPr>
          <w:rFonts w:ascii="Bitter" w:hAnsi="Bitter"/>
          <w:b/>
          <w:sz w:val="22"/>
          <w:szCs w:val="22"/>
        </w:rPr>
        <w:tab/>
      </w:r>
      <w:r w:rsidRPr="00CE500E">
        <w:rPr>
          <w:rFonts w:ascii="Bitter" w:hAnsi="Bitter"/>
          <w:b/>
          <w:sz w:val="22"/>
          <w:szCs w:val="22"/>
        </w:rPr>
        <w:tab/>
      </w:r>
      <w:r w:rsidR="0077476A" w:rsidRPr="0077476A">
        <w:rPr>
          <w:rFonts w:ascii="Bitter" w:hAnsi="Bitter"/>
          <w:sz w:val="22"/>
          <w:szCs w:val="22"/>
        </w:rPr>
        <w:t>_____</w:t>
      </w:r>
      <w:r w:rsidR="0077476A">
        <w:rPr>
          <w:rFonts w:ascii="Bitter" w:hAnsi="Bitter"/>
          <w:sz w:val="22"/>
          <w:szCs w:val="22"/>
        </w:rPr>
        <w:t>____</w:t>
      </w:r>
      <w:r w:rsidR="0077476A" w:rsidRPr="0077476A">
        <w:rPr>
          <w:rFonts w:ascii="Bitter" w:hAnsi="Bitter"/>
          <w:sz w:val="22"/>
          <w:szCs w:val="22"/>
        </w:rPr>
        <w:t>________________</w:t>
      </w:r>
    </w:p>
    <w:p w14:paraId="4BC2D4A4" w14:textId="77777777" w:rsidR="00D43543" w:rsidRPr="00891427" w:rsidRDefault="00F51985" w:rsidP="00F51985">
      <w:pPr>
        <w:tabs>
          <w:tab w:val="center" w:pos="7371"/>
        </w:tabs>
        <w:spacing w:line="276" w:lineRule="auto"/>
        <w:ind w:hanging="2"/>
        <w:rPr>
          <w:rFonts w:ascii="Bitter" w:hAnsi="Bitter"/>
          <w:sz w:val="22"/>
          <w:szCs w:val="22"/>
        </w:rPr>
      </w:pPr>
      <w:r w:rsidRPr="00F51985">
        <w:rPr>
          <w:rFonts w:ascii="Bitter" w:hAnsi="Bitter"/>
          <w:sz w:val="20"/>
          <w:szCs w:val="22"/>
        </w:rPr>
        <w:tab/>
      </w:r>
      <w:r w:rsidRPr="00F51985">
        <w:rPr>
          <w:rFonts w:ascii="Bitter" w:hAnsi="Bitter"/>
          <w:sz w:val="20"/>
          <w:szCs w:val="22"/>
        </w:rPr>
        <w:tab/>
      </w:r>
      <w:r w:rsidR="0077476A" w:rsidRPr="00F51985">
        <w:rPr>
          <w:rFonts w:ascii="Bitter" w:hAnsi="Bitter"/>
          <w:sz w:val="20"/>
        </w:rPr>
        <w:t>podpis</w:t>
      </w:r>
      <w:r w:rsidRPr="00F51985">
        <w:rPr>
          <w:rFonts w:ascii="Bitter" w:hAnsi="Bitter"/>
          <w:sz w:val="20"/>
        </w:rPr>
        <w:t xml:space="preserve"> </w:t>
      </w:r>
      <w:r w:rsidR="009C5FC7">
        <w:rPr>
          <w:rFonts w:ascii="Bitter" w:hAnsi="Bitter"/>
          <w:sz w:val="20"/>
        </w:rPr>
        <w:t>kňaz</w:t>
      </w:r>
      <w:r w:rsidRPr="00F51985">
        <w:rPr>
          <w:rFonts w:ascii="Bitter" w:hAnsi="Bitter"/>
          <w:sz w:val="20"/>
        </w:rPr>
        <w:t>a</w:t>
      </w:r>
    </w:p>
    <w:sectPr w:rsidR="00D43543" w:rsidRPr="00891427" w:rsidSect="004123B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85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9C677" w14:textId="77777777" w:rsidR="00DC785B" w:rsidRDefault="00DC785B" w:rsidP="00891427">
      <w:r>
        <w:separator/>
      </w:r>
    </w:p>
  </w:endnote>
  <w:endnote w:type="continuationSeparator" w:id="0">
    <w:p w14:paraId="481F61D5" w14:textId="77777777" w:rsidR="00DC785B" w:rsidRDefault="00DC785B" w:rsidP="00891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tter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ter Light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E7230" w14:textId="77777777" w:rsidR="00000000" w:rsidRPr="008D5E94" w:rsidRDefault="008D5E94" w:rsidP="004123BE">
    <w:pPr>
      <w:pStyle w:val="Pta"/>
      <w:tabs>
        <w:tab w:val="clear" w:pos="4536"/>
      </w:tabs>
      <w:rPr>
        <w:rFonts w:cs="Times New Roman"/>
        <w:iCs/>
        <w:sz w:val="20"/>
        <w:szCs w:val="20"/>
      </w:rPr>
    </w:pPr>
    <w:r w:rsidRPr="008D5E94">
      <w:rPr>
        <w:rFonts w:ascii="Times New Roman" w:hAnsi="Times New Roman" w:cs="Times New Roman"/>
        <w:iCs/>
        <w:noProof/>
        <w:sz w:val="20"/>
        <w:szCs w:val="20"/>
      </w:rPr>
      <w:drawing>
        <wp:inline distT="0" distB="0" distL="0" distR="0" wp14:anchorId="1352C722" wp14:editId="69AE1746">
          <wp:extent cx="144000" cy="144000"/>
          <wp:effectExtent l="0" t="0" r="8890" b="889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D5E94">
      <w:rPr>
        <w:rFonts w:ascii="Times New Roman" w:hAnsi="Times New Roman" w:cs="Times New Roman"/>
        <w:iCs/>
        <w:sz w:val="20"/>
        <w:szCs w:val="20"/>
      </w:rPr>
      <w:t xml:space="preserve">     </w:t>
    </w:r>
    <w:r w:rsidRPr="008D5E94">
      <w:rPr>
        <w:rFonts w:ascii="Times New Roman" w:hAnsi="Times New Roman" w:cs="Times New Roman"/>
        <w:iCs/>
        <w:noProof/>
        <w:sz w:val="20"/>
        <w:szCs w:val="20"/>
      </w:rPr>
      <w:drawing>
        <wp:inline distT="0" distB="0" distL="0" distR="0" wp14:anchorId="56BFD3E9" wp14:editId="183178AC">
          <wp:extent cx="144000" cy="144000"/>
          <wp:effectExtent l="0" t="0" r="8890" b="8890"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D5E94">
      <w:rPr>
        <w:rFonts w:ascii="Times New Roman" w:hAnsi="Times New Roman" w:cs="Times New Roman"/>
        <w:iCs/>
        <w:sz w:val="20"/>
        <w:szCs w:val="20"/>
      </w:rPr>
      <w:t xml:space="preserve">     </w:t>
    </w:r>
    <w:r w:rsidRPr="008D5E94">
      <w:rPr>
        <w:rFonts w:ascii="Times New Roman" w:hAnsi="Times New Roman" w:cs="Times New Roman"/>
        <w:iCs/>
        <w:noProof/>
        <w:sz w:val="20"/>
        <w:szCs w:val="20"/>
      </w:rPr>
      <w:drawing>
        <wp:inline distT="0" distB="0" distL="0" distR="0" wp14:anchorId="3CEF2EF5" wp14:editId="3EE949FE">
          <wp:extent cx="144000" cy="144000"/>
          <wp:effectExtent l="0" t="0" r="8890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123BE" w:rsidRPr="008D5E94">
      <w:rPr>
        <w:rFonts w:cs="Times New Roman"/>
        <w:iCs/>
        <w:sz w:val="20"/>
        <w:szCs w:val="20"/>
      </w:rPr>
      <w:tab/>
      <w:t xml:space="preserve">Strana  |  </w:t>
    </w:r>
    <w:r w:rsidR="004123BE" w:rsidRPr="008D5E94">
      <w:rPr>
        <w:rFonts w:cs="Times New Roman"/>
        <w:iCs/>
        <w:sz w:val="20"/>
        <w:szCs w:val="20"/>
      </w:rPr>
      <w:fldChar w:fldCharType="begin"/>
    </w:r>
    <w:r w:rsidR="004123BE" w:rsidRPr="008D5E94">
      <w:rPr>
        <w:rFonts w:cs="Times New Roman"/>
        <w:iCs/>
        <w:sz w:val="20"/>
        <w:szCs w:val="20"/>
      </w:rPr>
      <w:instrText>PAGE   \* MERGEFORMAT</w:instrText>
    </w:r>
    <w:r w:rsidR="004123BE" w:rsidRPr="008D5E94">
      <w:rPr>
        <w:rFonts w:cs="Times New Roman"/>
        <w:iCs/>
        <w:sz w:val="20"/>
        <w:szCs w:val="20"/>
      </w:rPr>
      <w:fldChar w:fldCharType="separate"/>
    </w:r>
    <w:r w:rsidR="004123BE" w:rsidRPr="008D5E94">
      <w:rPr>
        <w:rFonts w:cs="Times New Roman"/>
        <w:iCs/>
        <w:sz w:val="20"/>
        <w:szCs w:val="20"/>
      </w:rPr>
      <w:t>1</w:t>
    </w:r>
    <w:r w:rsidR="004123BE" w:rsidRPr="008D5E94">
      <w:rPr>
        <w:rFonts w:cs="Times New Roman"/>
        <w:i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9479D" w14:textId="77777777" w:rsidR="004123BE" w:rsidRPr="008D5E94" w:rsidRDefault="004123BE" w:rsidP="004123BE">
    <w:pPr>
      <w:pStyle w:val="Pta"/>
      <w:tabs>
        <w:tab w:val="left" w:pos="1134"/>
      </w:tabs>
      <w:rPr>
        <w:rFonts w:cs="Times New Roman"/>
        <w:iCs/>
        <w:sz w:val="20"/>
        <w:szCs w:val="20"/>
      </w:rPr>
    </w:pPr>
  </w:p>
  <w:p w14:paraId="1CFD3997" w14:textId="77777777" w:rsidR="004123BE" w:rsidRPr="008D5E94" w:rsidRDefault="008D5E94" w:rsidP="004123BE">
    <w:pPr>
      <w:pStyle w:val="Pta"/>
      <w:tabs>
        <w:tab w:val="left" w:pos="1134"/>
      </w:tabs>
      <w:rPr>
        <w:rFonts w:cs="Times New Roman"/>
        <w:iCs/>
        <w:sz w:val="20"/>
        <w:szCs w:val="20"/>
      </w:rPr>
    </w:pPr>
    <w:r w:rsidRPr="008D5E94">
      <w:rPr>
        <w:rFonts w:ascii="Times New Roman" w:hAnsi="Times New Roman" w:cs="Times New Roman"/>
        <w:iCs/>
        <w:noProof/>
        <w:sz w:val="20"/>
        <w:szCs w:val="20"/>
      </w:rPr>
      <w:drawing>
        <wp:inline distT="0" distB="0" distL="0" distR="0" wp14:anchorId="5EA18655" wp14:editId="75AB6289">
          <wp:extent cx="144000" cy="144000"/>
          <wp:effectExtent l="0" t="0" r="8890" b="8890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D5E94">
      <w:rPr>
        <w:rFonts w:ascii="Times New Roman" w:hAnsi="Times New Roman" w:cs="Times New Roman"/>
        <w:iCs/>
        <w:sz w:val="20"/>
        <w:szCs w:val="20"/>
      </w:rPr>
      <w:t xml:space="preserve">     </w:t>
    </w:r>
    <w:r w:rsidRPr="008D5E94">
      <w:rPr>
        <w:rFonts w:ascii="Times New Roman" w:hAnsi="Times New Roman" w:cs="Times New Roman"/>
        <w:iCs/>
        <w:noProof/>
        <w:sz w:val="20"/>
        <w:szCs w:val="20"/>
      </w:rPr>
      <w:drawing>
        <wp:inline distT="0" distB="0" distL="0" distR="0" wp14:anchorId="4AF0250B" wp14:editId="79C9F9D3">
          <wp:extent cx="144000" cy="144000"/>
          <wp:effectExtent l="0" t="0" r="8890" b="889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D5E94">
      <w:rPr>
        <w:rFonts w:ascii="Times New Roman" w:hAnsi="Times New Roman" w:cs="Times New Roman"/>
        <w:iCs/>
        <w:sz w:val="20"/>
        <w:szCs w:val="20"/>
      </w:rPr>
      <w:t xml:space="preserve">     </w:t>
    </w:r>
    <w:r w:rsidRPr="008D5E94">
      <w:rPr>
        <w:rFonts w:ascii="Times New Roman" w:hAnsi="Times New Roman" w:cs="Times New Roman"/>
        <w:iCs/>
        <w:noProof/>
        <w:sz w:val="20"/>
        <w:szCs w:val="20"/>
      </w:rPr>
      <w:drawing>
        <wp:inline distT="0" distB="0" distL="0" distR="0" wp14:anchorId="548203E5" wp14:editId="1ADC45EE">
          <wp:extent cx="144000" cy="144000"/>
          <wp:effectExtent l="0" t="0" r="8890" b="8890"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970A62" w14:textId="77777777" w:rsidR="004123BE" w:rsidRPr="008D5E94" w:rsidRDefault="004123BE" w:rsidP="004123BE">
    <w:pPr>
      <w:pStyle w:val="Pta"/>
      <w:tabs>
        <w:tab w:val="left" w:pos="1134"/>
      </w:tabs>
      <w:rPr>
        <w:rFonts w:cs="Times New Roman"/>
        <w:iCs/>
        <w:sz w:val="20"/>
        <w:szCs w:val="20"/>
      </w:rPr>
    </w:pPr>
  </w:p>
  <w:p w14:paraId="727611BD" w14:textId="77777777" w:rsidR="004123BE" w:rsidRPr="008D5E94" w:rsidRDefault="004123BE" w:rsidP="00864A70">
    <w:pPr>
      <w:pStyle w:val="Pta"/>
      <w:tabs>
        <w:tab w:val="clear" w:pos="4536"/>
        <w:tab w:val="left" w:pos="1134"/>
        <w:tab w:val="center" w:pos="5812"/>
      </w:tabs>
      <w:rPr>
        <w:rFonts w:cs="Times New Roman"/>
        <w:sz w:val="20"/>
        <w:szCs w:val="20"/>
      </w:rPr>
    </w:pPr>
    <w:r w:rsidRPr="006038F0">
      <w:rPr>
        <w:rFonts w:cs="Times New Roman"/>
        <w:sz w:val="20"/>
        <w:szCs w:val="20"/>
      </w:rPr>
      <w:t>Vybavuje:</w:t>
    </w:r>
    <w:r w:rsidRPr="008D5E94">
      <w:rPr>
        <w:rFonts w:cs="Times New Roman"/>
        <w:sz w:val="20"/>
        <w:szCs w:val="20"/>
      </w:rPr>
      <w:tab/>
    </w:r>
    <w:r w:rsidR="00864A70">
      <w:rPr>
        <w:rFonts w:cs="Times New Roman"/>
        <w:sz w:val="20"/>
        <w:szCs w:val="20"/>
      </w:rPr>
      <w:t>Arcid</w:t>
    </w:r>
    <w:r w:rsidR="00093186" w:rsidRPr="00093186">
      <w:rPr>
        <w:rFonts w:cs="Times New Roman"/>
        <w:sz w:val="20"/>
        <w:szCs w:val="20"/>
      </w:rPr>
      <w:t>iecézny katechetický úrad</w:t>
    </w:r>
    <w:r w:rsidR="00093186" w:rsidRPr="00093186">
      <w:rPr>
        <w:rFonts w:cs="Times New Roman"/>
        <w:sz w:val="20"/>
        <w:szCs w:val="20"/>
      </w:rPr>
      <w:tab/>
      <w:t>+421 257 200 653</w:t>
    </w:r>
    <w:r w:rsidR="00093186" w:rsidRPr="00093186">
      <w:rPr>
        <w:rFonts w:cs="Times New Roman"/>
        <w:sz w:val="20"/>
        <w:szCs w:val="20"/>
      </w:rPr>
      <w:tab/>
      <w:t>dku@abuba.sk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FB64B" w14:textId="77777777" w:rsidR="00DC785B" w:rsidRDefault="00DC785B" w:rsidP="00891427">
      <w:r>
        <w:separator/>
      </w:r>
    </w:p>
  </w:footnote>
  <w:footnote w:type="continuationSeparator" w:id="0">
    <w:p w14:paraId="00F2A506" w14:textId="77777777" w:rsidR="00DC785B" w:rsidRDefault="00DC785B" w:rsidP="00891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4F7D8" w14:textId="77777777" w:rsidR="00000000" w:rsidRPr="00835D24" w:rsidRDefault="00000000" w:rsidP="008D5E94">
    <w:pPr>
      <w:pStyle w:val="Hlavika"/>
      <w:pBdr>
        <w:bottom w:val="single" w:sz="4" w:space="1" w:color="auto"/>
      </w:pBdr>
      <w:tabs>
        <w:tab w:val="clear" w:pos="4536"/>
        <w:tab w:val="clear" w:pos="9072"/>
      </w:tabs>
      <w:rPr>
        <w:rFonts w:cs="Times New Roman"/>
        <w:iCs/>
        <w:color w:val="25377C"/>
        <w:sz w:val="20"/>
        <w:szCs w:val="20"/>
      </w:rPr>
    </w:pPr>
  </w:p>
  <w:p w14:paraId="4E74FAA6" w14:textId="77777777" w:rsidR="00000000" w:rsidRPr="00835D24" w:rsidRDefault="00000000" w:rsidP="00835D24">
    <w:pPr>
      <w:pStyle w:val="Hlavika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0D3A" w14:textId="77777777" w:rsidR="004123BE" w:rsidRPr="008D5E94" w:rsidRDefault="008D5E94" w:rsidP="004123BE">
    <w:pPr>
      <w:pStyle w:val="Hlavika"/>
      <w:tabs>
        <w:tab w:val="clear" w:pos="4536"/>
        <w:tab w:val="clear" w:pos="9072"/>
        <w:tab w:val="left" w:pos="6521"/>
      </w:tabs>
      <w:rPr>
        <w:rFonts w:cs="Times New Roman"/>
        <w:sz w:val="20"/>
        <w:szCs w:val="20"/>
      </w:rPr>
    </w:pPr>
    <w:r w:rsidRPr="00EE6AC2">
      <w:rPr>
        <w:rFonts w:ascii="Times New Roman" w:hAnsi="Times New Roman" w:cs="Times New Roman"/>
        <w:iCs/>
        <w:noProof/>
        <w:sz w:val="16"/>
        <w:szCs w:val="18"/>
      </w:rPr>
      <w:drawing>
        <wp:anchor distT="0" distB="0" distL="114300" distR="114300" simplePos="0" relativeHeight="251663360" behindDoc="1" locked="0" layoutInCell="1" allowOverlap="1" wp14:anchorId="16C858B6" wp14:editId="1F0003E1">
          <wp:simplePos x="0" y="0"/>
          <wp:positionH relativeFrom="column">
            <wp:posOffset>-236590</wp:posOffset>
          </wp:positionH>
          <wp:positionV relativeFrom="paragraph">
            <wp:posOffset>-404495</wp:posOffset>
          </wp:positionV>
          <wp:extent cx="2386811" cy="1306800"/>
          <wp:effectExtent l="0" t="0" r="0" b="0"/>
          <wp:wrapNone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rb-cely-nazov-vodorovne-cierny_RGB-2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811" cy="130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23BE" w:rsidRPr="008D5E94">
      <w:rPr>
        <w:rFonts w:cs="Times New Roman"/>
        <w:sz w:val="20"/>
        <w:szCs w:val="20"/>
      </w:rPr>
      <w:tab/>
    </w:r>
  </w:p>
  <w:p w14:paraId="766D3FDC" w14:textId="77777777" w:rsidR="004123BE" w:rsidRPr="008D5E94" w:rsidRDefault="004123BE" w:rsidP="004123BE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8D5E94">
      <w:rPr>
        <w:rFonts w:cs="Times New Roman"/>
        <w:sz w:val="20"/>
        <w:szCs w:val="20"/>
      </w:rPr>
      <w:tab/>
    </w:r>
    <w:r w:rsidRPr="008D5E94">
      <w:rPr>
        <w:rFonts w:cs="Times New Roman"/>
        <w:iCs/>
        <w:sz w:val="20"/>
        <w:szCs w:val="20"/>
      </w:rPr>
      <w:t>Špitálska 7</w:t>
    </w:r>
  </w:p>
  <w:p w14:paraId="5837DA4C" w14:textId="77777777" w:rsidR="004123BE" w:rsidRPr="008D5E94" w:rsidRDefault="004123BE" w:rsidP="004123BE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8D5E94">
      <w:rPr>
        <w:rFonts w:cs="Times New Roman"/>
        <w:iCs/>
        <w:sz w:val="20"/>
        <w:szCs w:val="20"/>
      </w:rPr>
      <w:tab/>
      <w:t>814 92  Bratislava</w:t>
    </w:r>
  </w:p>
  <w:p w14:paraId="71BE8DB7" w14:textId="77777777" w:rsidR="004123BE" w:rsidRPr="008D5E94" w:rsidRDefault="004123BE" w:rsidP="004123BE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8D5E94">
      <w:rPr>
        <w:rFonts w:cs="Times New Roman"/>
        <w:iCs/>
        <w:sz w:val="20"/>
        <w:szCs w:val="20"/>
      </w:rPr>
      <w:tab/>
      <w:t>www.abuba.sk</w:t>
    </w:r>
  </w:p>
  <w:p w14:paraId="364FAC34" w14:textId="77777777" w:rsidR="004123BE" w:rsidRPr="008D5E94" w:rsidRDefault="004123BE" w:rsidP="004123BE">
    <w:pPr>
      <w:pStyle w:val="Hlavika"/>
      <w:tabs>
        <w:tab w:val="clear" w:pos="4536"/>
        <w:tab w:val="clear" w:pos="9072"/>
        <w:tab w:val="left" w:pos="6521"/>
      </w:tabs>
      <w:rPr>
        <w:rFonts w:cs="Times New Roman"/>
        <w:iCs/>
        <w:sz w:val="20"/>
        <w:szCs w:val="20"/>
      </w:rPr>
    </w:pPr>
  </w:p>
  <w:p w14:paraId="298E1125" w14:textId="77777777" w:rsidR="004123BE" w:rsidRPr="008D5E94" w:rsidRDefault="004123BE" w:rsidP="008D5E94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6521"/>
      </w:tabs>
      <w:rPr>
        <w:rFonts w:cs="Times New Roman"/>
        <w:iCs/>
        <w:sz w:val="20"/>
        <w:szCs w:val="20"/>
      </w:rPr>
    </w:pPr>
  </w:p>
  <w:p w14:paraId="4A349281" w14:textId="77777777" w:rsidR="004123BE" w:rsidRPr="008D5E94" w:rsidRDefault="004123BE" w:rsidP="004123BE">
    <w:pPr>
      <w:pStyle w:val="Hlavika"/>
      <w:rPr>
        <w:sz w:val="20"/>
        <w:szCs w:val="20"/>
      </w:rPr>
    </w:pPr>
  </w:p>
  <w:p w14:paraId="5DE54570" w14:textId="77777777" w:rsidR="004123BE" w:rsidRPr="008D5E94" w:rsidRDefault="004123BE">
    <w:pPr>
      <w:pStyle w:val="Hlavika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E"/>
    <w:rsid w:val="00093186"/>
    <w:rsid w:val="00111EAA"/>
    <w:rsid w:val="001648D0"/>
    <w:rsid w:val="001F12E4"/>
    <w:rsid w:val="001F1723"/>
    <w:rsid w:val="002A2090"/>
    <w:rsid w:val="00300022"/>
    <w:rsid w:val="0038433B"/>
    <w:rsid w:val="003937B0"/>
    <w:rsid w:val="003C57D4"/>
    <w:rsid w:val="004123BE"/>
    <w:rsid w:val="004201CF"/>
    <w:rsid w:val="00457689"/>
    <w:rsid w:val="004A0996"/>
    <w:rsid w:val="004A4CD1"/>
    <w:rsid w:val="004A6C64"/>
    <w:rsid w:val="004A7441"/>
    <w:rsid w:val="004E324B"/>
    <w:rsid w:val="00511F3B"/>
    <w:rsid w:val="006038F0"/>
    <w:rsid w:val="00625153"/>
    <w:rsid w:val="00630476"/>
    <w:rsid w:val="0077476A"/>
    <w:rsid w:val="007D5391"/>
    <w:rsid w:val="00864A70"/>
    <w:rsid w:val="00891427"/>
    <w:rsid w:val="008D5E94"/>
    <w:rsid w:val="008E2480"/>
    <w:rsid w:val="008E2BCE"/>
    <w:rsid w:val="009C5FC7"/>
    <w:rsid w:val="00AF61E6"/>
    <w:rsid w:val="00BE5E84"/>
    <w:rsid w:val="00C06A1D"/>
    <w:rsid w:val="00CD164E"/>
    <w:rsid w:val="00D23B3D"/>
    <w:rsid w:val="00D43543"/>
    <w:rsid w:val="00D81BE2"/>
    <w:rsid w:val="00DC785B"/>
    <w:rsid w:val="00DE6C1E"/>
    <w:rsid w:val="00E04825"/>
    <w:rsid w:val="00EB1FA6"/>
    <w:rsid w:val="00EE757A"/>
    <w:rsid w:val="00EF5A74"/>
    <w:rsid w:val="00F04963"/>
    <w:rsid w:val="00F25566"/>
    <w:rsid w:val="00F5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9CF78"/>
  <w15:chartTrackingRefBased/>
  <w15:docId w15:val="{D9729103-1D11-492C-8B64-0E18C7F5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tter" w:eastAsiaTheme="minorHAnsi" w:hAnsi="Bitter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74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F61E6"/>
    <w:pPr>
      <w:keepNext/>
      <w:keepLines/>
      <w:spacing w:before="240" w:line="259" w:lineRule="auto"/>
      <w:jc w:val="left"/>
      <w:outlineLvl w:val="0"/>
    </w:pPr>
    <w:rPr>
      <w:rFonts w:ascii="Bitter" w:eastAsiaTheme="majorEastAsia" w:hAnsi="Bitter" w:cstheme="majorBidi"/>
      <w:color w:val="2F5496" w:themeColor="accent1" w:themeShade="BF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1"/>
    </w:pPr>
    <w:rPr>
      <w:rFonts w:ascii="Bitter" w:eastAsiaTheme="majorEastAsia" w:hAnsi="Bitter" w:cstheme="majorBidi"/>
      <w:color w:val="2F5496" w:themeColor="accent1" w:themeShade="BF"/>
      <w:sz w:val="26"/>
      <w:szCs w:val="26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2"/>
    </w:pPr>
    <w:rPr>
      <w:rFonts w:ascii="Bitter" w:eastAsiaTheme="majorEastAsia" w:hAnsi="Bitter" w:cstheme="majorBidi"/>
      <w:color w:val="1F3763" w:themeColor="accent1" w:themeShade="7F"/>
      <w:szCs w:val="24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3"/>
    </w:pPr>
    <w:rPr>
      <w:rFonts w:ascii="Bitter" w:eastAsiaTheme="majorEastAsia" w:hAnsi="Bitter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4"/>
    </w:pPr>
    <w:rPr>
      <w:rFonts w:ascii="Bitter" w:eastAsiaTheme="majorEastAsia" w:hAnsi="Bitter" w:cstheme="majorBidi"/>
      <w:color w:val="2F5496" w:themeColor="accent1" w:themeShade="BF"/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5"/>
    </w:pPr>
    <w:rPr>
      <w:rFonts w:ascii="Bitter Light" w:eastAsiaTheme="majorEastAsia" w:hAnsi="Bitter Light" w:cstheme="majorBidi"/>
      <w:color w:val="1F3763" w:themeColor="accent1" w:themeShade="7F"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6"/>
    </w:pPr>
    <w:rPr>
      <w:rFonts w:ascii="Bitter Light" w:eastAsiaTheme="majorEastAsia" w:hAnsi="Bitter Light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7"/>
    </w:pPr>
    <w:rPr>
      <w:rFonts w:ascii="Bitter Light" w:eastAsiaTheme="majorEastAsia" w:hAnsi="Bitter Light" w:cstheme="majorBidi"/>
      <w:color w:val="272727" w:themeColor="text1" w:themeTint="D8"/>
      <w:sz w:val="22"/>
      <w:szCs w:val="21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8"/>
    </w:pPr>
    <w:rPr>
      <w:rFonts w:ascii="Bitter Light" w:eastAsiaTheme="majorEastAsia" w:hAnsi="Bitter Light" w:cstheme="majorBidi"/>
      <w:i/>
      <w:iCs/>
      <w:color w:val="272727" w:themeColor="text1" w:themeTint="D8"/>
      <w:sz w:val="22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F61E6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AF61E6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AF61E6"/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F61E6"/>
    <w:rPr>
      <w:rFonts w:eastAsiaTheme="majorEastAsia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AF61E6"/>
    <w:rPr>
      <w:rFonts w:eastAsiaTheme="majorEastAsia" w:cstheme="majorBidi"/>
      <w:i/>
      <w:iCs/>
      <w:color w:val="2F5496" w:themeColor="accent1" w:themeShade="BF"/>
    </w:rPr>
  </w:style>
  <w:style w:type="paragraph" w:styleId="Nzov">
    <w:name w:val="Title"/>
    <w:basedOn w:val="Normlny"/>
    <w:next w:val="Normlny"/>
    <w:link w:val="NzovChar"/>
    <w:uiPriority w:val="10"/>
    <w:qFormat/>
    <w:rsid w:val="00AF61E6"/>
    <w:pPr>
      <w:contextualSpacing/>
      <w:jc w:val="left"/>
    </w:pPr>
    <w:rPr>
      <w:rFonts w:ascii="Bitter" w:eastAsiaTheme="majorEastAsia" w:hAnsi="Bitter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AF61E6"/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adpis5Char">
    <w:name w:val="Nadpis 5 Char"/>
    <w:basedOn w:val="Predvolenpsmoodseku"/>
    <w:link w:val="Nadpis5"/>
    <w:uiPriority w:val="9"/>
    <w:rsid w:val="00AF61E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rsid w:val="00AF61E6"/>
    <w:rPr>
      <w:rFonts w:ascii="Bitter Light" w:eastAsiaTheme="majorEastAsia" w:hAnsi="Bitter Light" w:cstheme="majorBidi"/>
      <w:color w:val="1F3763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AF61E6"/>
    <w:rPr>
      <w:rFonts w:ascii="Bitter Light" w:eastAsiaTheme="majorEastAsia" w:hAnsi="Bitter Light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rsid w:val="00AF61E6"/>
    <w:rPr>
      <w:rFonts w:ascii="Bitter Light" w:eastAsiaTheme="majorEastAsia" w:hAnsi="Bitter Light" w:cstheme="majorBidi"/>
      <w:color w:val="272727" w:themeColor="text1" w:themeTint="D8"/>
      <w:szCs w:val="21"/>
    </w:rPr>
  </w:style>
  <w:style w:type="character" w:customStyle="1" w:styleId="Nadpis9Char">
    <w:name w:val="Nadpis 9 Char"/>
    <w:basedOn w:val="Predvolenpsmoodseku"/>
    <w:link w:val="Nadpis9"/>
    <w:uiPriority w:val="9"/>
    <w:rsid w:val="00AF61E6"/>
    <w:rPr>
      <w:rFonts w:ascii="Bitter Light" w:eastAsiaTheme="majorEastAsia" w:hAnsi="Bitter Light" w:cstheme="majorBidi"/>
      <w:i/>
      <w:iCs/>
      <w:color w:val="272727" w:themeColor="text1" w:themeTint="D8"/>
      <w:szCs w:val="21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61E6"/>
    <w:pPr>
      <w:numPr>
        <w:ilvl w:val="1"/>
      </w:numPr>
      <w:spacing w:after="120" w:line="259" w:lineRule="auto"/>
      <w:jc w:val="left"/>
    </w:pPr>
    <w:rPr>
      <w:rFonts w:ascii="Bitter" w:eastAsiaTheme="minorEastAsia" w:hAnsi="Bitter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61E6"/>
    <w:rPr>
      <w:rFonts w:eastAsiaTheme="minorEastAsia"/>
      <w:color w:val="5A5A5A" w:themeColor="text1" w:themeTint="A5"/>
      <w:spacing w:val="15"/>
    </w:rPr>
  </w:style>
  <w:style w:type="character" w:styleId="Jemnzvraznenie">
    <w:name w:val="Subtle Emphasis"/>
    <w:basedOn w:val="Predvolenpsmoodseku"/>
    <w:uiPriority w:val="19"/>
    <w:qFormat/>
    <w:rsid w:val="00AF61E6"/>
    <w:rPr>
      <w:i/>
      <w:iCs/>
      <w:color w:val="404040" w:themeColor="text1" w:themeTint="BF"/>
    </w:rPr>
  </w:style>
  <w:style w:type="paragraph" w:styleId="Hlavika">
    <w:name w:val="header"/>
    <w:basedOn w:val="Normlny"/>
    <w:link w:val="HlavikaChar"/>
    <w:uiPriority w:val="99"/>
    <w:unhideWhenUsed/>
    <w:rsid w:val="00891427"/>
    <w:pPr>
      <w:tabs>
        <w:tab w:val="center" w:pos="4536"/>
        <w:tab w:val="right" w:pos="9072"/>
      </w:tabs>
      <w:jc w:val="left"/>
    </w:pPr>
    <w:rPr>
      <w:rFonts w:ascii="Bitter" w:eastAsiaTheme="minorHAnsi" w:hAnsi="Bitter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891427"/>
  </w:style>
  <w:style w:type="paragraph" w:styleId="Pta">
    <w:name w:val="footer"/>
    <w:basedOn w:val="Normlny"/>
    <w:link w:val="PtaChar"/>
    <w:uiPriority w:val="99"/>
    <w:unhideWhenUsed/>
    <w:rsid w:val="00891427"/>
    <w:pPr>
      <w:tabs>
        <w:tab w:val="center" w:pos="4536"/>
        <w:tab w:val="right" w:pos="9072"/>
      </w:tabs>
      <w:jc w:val="left"/>
    </w:pPr>
    <w:rPr>
      <w:rFonts w:ascii="Bitter" w:eastAsiaTheme="minorHAnsi" w:hAnsi="Bitter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91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URAD\&#352;abl&#243;ny\DKU\Osobn&#233;%20&#250;daje%20k&#328;aza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992DE-358A-4B05-996B-4E8C153F7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Osobné údaje kňaza.dotx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Osobné údaje kňaza</vt:lpstr>
    </vt:vector>
  </TitlesOfParts>
  <Company>Rímskokatolícka cirkev, Bratislavská arcidiecéza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Osobné údaje kňaza</dc:title>
  <dc:subject/>
  <dc:creator>Michal Kočiš</dc:creator>
  <cp:keywords/>
  <dc:description/>
  <cp:lastModifiedBy>Andrea Lengyelová</cp:lastModifiedBy>
  <cp:revision>3</cp:revision>
  <dcterms:created xsi:type="dcterms:W3CDTF">2024-11-11T14:37:00Z</dcterms:created>
  <dcterms:modified xsi:type="dcterms:W3CDTF">2026-08-31T08:56:00Z</dcterms:modified>
</cp:coreProperties>
</file>